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C14" w:rsidRDefault="00D96762" w:rsidP="00801471">
      <w:pPr>
        <w:pStyle w:val="Subtitle"/>
        <w:spacing w:before="0"/>
      </w:pPr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 wp14:anchorId="09C40D4B" wp14:editId="413E9CFC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589494" cy="752252"/>
            <wp:effectExtent l="0" t="0" r="1270" b="0"/>
            <wp:wrapTight wrapText="bothSides">
              <wp:wrapPolygon edited="0">
                <wp:start x="0" y="0"/>
                <wp:lineTo x="0" y="20797"/>
                <wp:lineTo x="20948" y="20797"/>
                <wp:lineTo x="20948" y="0"/>
                <wp:lineTo x="0" y="0"/>
              </wp:wrapPolygon>
            </wp:wrapTight>
            <wp:docPr id="14" name="Picture 14" descr="C:\Users\vieldhousek\Desktop\EC_E_logo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eldhousek\Desktop\EC_E_logo_blu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4" cy="7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C14" w:rsidRDefault="00DD5C14" w:rsidP="00DD5C14">
      <w:pPr>
        <w:pStyle w:val="Heading1"/>
      </w:pPr>
      <w:r w:rsidRPr="00EA34C6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23030ED" wp14:editId="1DD1C58C">
                <wp:simplePos x="0" y="0"/>
                <wp:positionH relativeFrom="leftMargin">
                  <wp:posOffset>400685</wp:posOffset>
                </wp:positionH>
                <wp:positionV relativeFrom="margin">
                  <wp:posOffset>828675</wp:posOffset>
                </wp:positionV>
                <wp:extent cx="1005840" cy="5733288"/>
                <wp:effectExtent l="0" t="0" r="0" b="0"/>
                <wp:wrapNone/>
                <wp:docPr id="15" name="Text Box 15" descr="Document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5733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178" w:rsidRDefault="00EF3178" w:rsidP="00DD5C14">
                            <w:pPr>
                              <w:pStyle w:val="Title"/>
                            </w:pPr>
                            <w:r>
                              <w:t>Resident Assistant 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15000</wp14:pctWidth>
                </wp14:sizeRelH>
                <wp14:sizeRelV relativeFrom="margin">
                  <wp14:pctHeight>75000</wp14:pctHeight>
                </wp14:sizeRelV>
              </wp:anchor>
            </w:drawing>
          </mc:Choice>
          <mc:Fallback>
            <w:pict>
              <v:shape w14:anchorId="523030ED" id="Text Box 15" o:spid="_x0000_s1027" type="#_x0000_t202" alt="Document title" style="position:absolute;margin-left:31.55pt;margin-top:65.25pt;width:79.2pt;height:451.45pt;z-index:-251646976;visibility:visible;mso-wrap-style:square;mso-width-percent:150;mso-height-percent:750;mso-wrap-distance-left:9pt;mso-wrap-distance-top:0;mso-wrap-distance-right:9pt;mso-wrap-distance-bottom:0;mso-position-horizontal:absolute;mso-position-horizontal-relative:left-margin-area;mso-position-vertical:absolute;mso-position-vertical-relative:margin;mso-width-percent:150;mso-height-percent:7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" filled="f" stroked="f" strokeweight=".5pt">
                <v:textbox style="layout-flow:vertical;mso-layout-flow-alt:bottom-to-top;mso-fit-shape-to-text:t" inset="0,14.4pt,18pt">
                  <w:txbxContent>
                    <w:p w:rsidR="00EF3178" w:rsidRDefault="00EF3178" w:rsidP="00DD5C14">
                      <w:pPr>
                        <w:pStyle w:val="Title"/>
                      </w:pPr>
                      <w:r>
                        <w:t>Resident Assistant Job Description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t xml:space="preserve">The Office of </w:t>
      </w:r>
      <w:r w:rsidR="006E20FF">
        <w:t>Community Living</w:t>
      </w:r>
    </w:p>
    <w:p w:rsidR="00DD5C14" w:rsidRDefault="00DD5C14" w:rsidP="00801471">
      <w:pPr>
        <w:pStyle w:val="Subtitle"/>
        <w:spacing w:before="0"/>
      </w:pPr>
    </w:p>
    <w:p w:rsidR="00801471" w:rsidRDefault="00801471" w:rsidP="00801471">
      <w:pPr>
        <w:pStyle w:val="Subtitle"/>
        <w:spacing w:before="0"/>
      </w:pPr>
      <w:r>
        <w:t>Overview</w:t>
      </w:r>
    </w:p>
    <w:p w:rsidR="00801471" w:rsidRDefault="00C83F55" w:rsidP="00801471">
      <w:pPr>
        <w:spacing w:line="240" w:lineRule="auto"/>
      </w:pPr>
      <w:r>
        <w:t>Resident Assistants are key memb</w:t>
      </w:r>
      <w:r w:rsidR="00250D56">
        <w:t xml:space="preserve">ers of the </w:t>
      </w:r>
      <w:r w:rsidR="006E20FF">
        <w:t>Community Living</w:t>
      </w:r>
      <w:r w:rsidR="00250D56">
        <w:t xml:space="preserve"> team who serve as leaders, cultivate</w:t>
      </w:r>
      <w:r w:rsidR="00860147">
        <w:t xml:space="preserve"> a positive and inclusive</w:t>
      </w:r>
      <w:r w:rsidR="00250D56">
        <w:t xml:space="preserve"> community, and facilitate learning in the residence halls. Resident Assistants also function as liaisons between residents and the Office of </w:t>
      </w:r>
      <w:r w:rsidR="006E20FF">
        <w:t>Community Living</w:t>
      </w:r>
      <w:r w:rsidR="00250D56">
        <w:t xml:space="preserve">, direct students to resources, </w:t>
      </w:r>
      <w:r w:rsidR="00860147">
        <w:t xml:space="preserve">provide student support, </w:t>
      </w:r>
      <w:r w:rsidR="00250D56">
        <w:t>and perform various administrative functions.</w:t>
      </w:r>
      <w:r w:rsidR="00860147">
        <w:t xml:space="preserve"> Students working as Resident Assista</w:t>
      </w:r>
      <w:r w:rsidR="00B21AD3">
        <w:t>nts should expect to dedicate 15</w:t>
      </w:r>
      <w:r w:rsidR="00860147">
        <w:t>-20 hours each week to the position responsibilities and expectations.</w:t>
      </w:r>
    </w:p>
    <w:p w:rsidR="00801471" w:rsidRDefault="00860147" w:rsidP="00801471">
      <w:pPr>
        <w:pStyle w:val="Subtitle"/>
      </w:pPr>
      <w:r>
        <w:t>Responsibilities</w:t>
      </w:r>
    </w:p>
    <w:p w:rsidR="00C83F55" w:rsidRPr="006B5CA9" w:rsidRDefault="00C83F55" w:rsidP="00C83F55">
      <w:pPr>
        <w:pStyle w:val="ListParagraph"/>
        <w:numPr>
          <w:ilvl w:val="0"/>
          <w:numId w:val="9"/>
        </w:numPr>
        <w:spacing w:line="240" w:lineRule="auto"/>
        <w:rPr>
          <w:b/>
        </w:rPr>
      </w:pPr>
      <w:r w:rsidRPr="006B5CA9">
        <w:rPr>
          <w:b/>
        </w:rPr>
        <w:t>Community Development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be present in their assigned residence halls approximately 10 hours per week</w:t>
      </w:r>
    </w:p>
    <w:p w:rsidR="006B5CA9" w:rsidRDefault="006B5CA9" w:rsidP="00C83F55">
      <w:pPr>
        <w:pStyle w:val="ListParagraph"/>
        <w:numPr>
          <w:ilvl w:val="1"/>
          <w:numId w:val="9"/>
        </w:numPr>
        <w:spacing w:line="240" w:lineRule="auto"/>
      </w:pPr>
      <w:r>
        <w:t>RAs will work to establish a welcoming and cohesive community that fosters a sense of belonging among all residents</w:t>
      </w:r>
    </w:p>
    <w:p w:rsidR="006B5CA9" w:rsidRDefault="006B5CA9" w:rsidP="00C83F55">
      <w:pPr>
        <w:pStyle w:val="ListParagraph"/>
        <w:numPr>
          <w:ilvl w:val="1"/>
          <w:numId w:val="9"/>
        </w:numPr>
        <w:spacing w:line="240" w:lineRule="auto"/>
      </w:pPr>
      <w:r>
        <w:t>RAs will use inclusive language in all interactions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make choices in line with their role as campus leaders and role models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plan and implement strategies that intentionally foster community and a sense of belonging on their floor</w:t>
      </w:r>
    </w:p>
    <w:p w:rsidR="00E50631" w:rsidRDefault="00E50631" w:rsidP="00C83F55">
      <w:pPr>
        <w:pStyle w:val="ListParagraph"/>
        <w:numPr>
          <w:ilvl w:val="1"/>
          <w:numId w:val="9"/>
        </w:numPr>
        <w:spacing w:line="240" w:lineRule="auto"/>
      </w:pPr>
      <w:r>
        <w:t>RAs will create and hang door tags for their residents each semester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facilitate the development of Community Standards for their floor</w:t>
      </w:r>
    </w:p>
    <w:p w:rsidR="006B5CA9" w:rsidRDefault="006B5CA9" w:rsidP="00E50631">
      <w:pPr>
        <w:pStyle w:val="ListParagraph"/>
        <w:numPr>
          <w:ilvl w:val="1"/>
          <w:numId w:val="9"/>
        </w:numPr>
        <w:spacing w:line="240" w:lineRule="auto"/>
      </w:pPr>
      <w:r>
        <w:t>RAs will plan and facilitate floor meetings as needed</w:t>
      </w:r>
    </w:p>
    <w:p w:rsidR="006B5CA9" w:rsidRDefault="006B5CA9" w:rsidP="00E50631">
      <w:pPr>
        <w:pStyle w:val="ListParagraph"/>
        <w:numPr>
          <w:ilvl w:val="1"/>
          <w:numId w:val="9"/>
        </w:numPr>
        <w:spacing w:line="240" w:lineRule="auto"/>
      </w:pPr>
      <w:r>
        <w:t>RAs will mediate roommate conflicts as needed</w:t>
      </w:r>
    </w:p>
    <w:p w:rsidR="006B5CA9" w:rsidRDefault="006B5CA9" w:rsidP="00E50631">
      <w:pPr>
        <w:pStyle w:val="ListParagraph"/>
        <w:numPr>
          <w:ilvl w:val="1"/>
          <w:numId w:val="9"/>
        </w:numPr>
        <w:spacing w:line="240" w:lineRule="auto"/>
      </w:pPr>
      <w:r>
        <w:t xml:space="preserve">RAs will respond to and </w:t>
      </w:r>
      <w:r w:rsidR="00250D56">
        <w:t>provide support for</w:t>
      </w:r>
      <w:r>
        <w:t xml:space="preserve"> students as needed</w:t>
      </w:r>
    </w:p>
    <w:p w:rsidR="00C83F55" w:rsidRPr="006B5CA9" w:rsidRDefault="00C83F55" w:rsidP="00C83F55">
      <w:pPr>
        <w:pStyle w:val="ListParagraph"/>
        <w:numPr>
          <w:ilvl w:val="0"/>
          <w:numId w:val="9"/>
        </w:numPr>
        <w:spacing w:line="240" w:lineRule="auto"/>
        <w:rPr>
          <w:b/>
        </w:rPr>
      </w:pPr>
      <w:r w:rsidRPr="006B5CA9">
        <w:rPr>
          <w:b/>
        </w:rPr>
        <w:t>Peer Education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plan and implement strategies that intentionally engage and educate residents</w:t>
      </w:r>
      <w:r w:rsidR="006B5CA9">
        <w:t xml:space="preserve"> on the four residential learning goals: Live Well, Live Connected, Live with Purpose, and Live Beyond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engage in conversations with their residents that have specific learning outcomes</w:t>
      </w:r>
    </w:p>
    <w:p w:rsidR="00E50631" w:rsidRDefault="00E50631" w:rsidP="00C83F55">
      <w:pPr>
        <w:pStyle w:val="ListParagraph"/>
        <w:numPr>
          <w:ilvl w:val="1"/>
          <w:numId w:val="9"/>
        </w:numPr>
        <w:spacing w:line="240" w:lineRule="auto"/>
      </w:pPr>
      <w:r>
        <w:t>RAs will create bulletin boards 2-3 times each semester</w:t>
      </w:r>
    </w:p>
    <w:p w:rsidR="00250D56" w:rsidRDefault="00250D56" w:rsidP="00C83F55">
      <w:pPr>
        <w:pStyle w:val="ListParagraph"/>
        <w:numPr>
          <w:ilvl w:val="1"/>
          <w:numId w:val="9"/>
        </w:numPr>
        <w:spacing w:line="240" w:lineRule="auto"/>
      </w:pPr>
      <w:r>
        <w:t>RAs will direct students to resources for academic, wellbeing, or other concerns</w:t>
      </w:r>
    </w:p>
    <w:p w:rsidR="00C83F55" w:rsidRPr="006B5CA9" w:rsidRDefault="00C83F55" w:rsidP="00C83F55">
      <w:pPr>
        <w:pStyle w:val="ListParagraph"/>
        <w:numPr>
          <w:ilvl w:val="0"/>
          <w:numId w:val="9"/>
        </w:numPr>
        <w:spacing w:line="240" w:lineRule="auto"/>
        <w:rPr>
          <w:b/>
        </w:rPr>
      </w:pPr>
      <w:r w:rsidRPr="006B5CA9">
        <w:rPr>
          <w:b/>
        </w:rPr>
        <w:t>Administration</w:t>
      </w:r>
    </w:p>
    <w:p w:rsidR="006B5CA9" w:rsidRDefault="006B5CA9" w:rsidP="00C83F55">
      <w:pPr>
        <w:pStyle w:val="ListParagraph"/>
        <w:numPr>
          <w:ilvl w:val="1"/>
          <w:numId w:val="9"/>
        </w:numPr>
        <w:spacing w:line="240" w:lineRule="auto"/>
      </w:pPr>
      <w:r>
        <w:t>RAs will practice effective organization and time management skills</w:t>
      </w:r>
    </w:p>
    <w:p w:rsidR="00250D56" w:rsidRDefault="00C271B6" w:rsidP="00C83F55">
      <w:pPr>
        <w:pStyle w:val="ListParagraph"/>
        <w:numPr>
          <w:ilvl w:val="1"/>
          <w:numId w:val="9"/>
        </w:numPr>
        <w:spacing w:line="240" w:lineRule="auto"/>
      </w:pPr>
      <w:r>
        <w:t xml:space="preserve">RAs will </w:t>
      </w:r>
      <w:r w:rsidR="00250D56">
        <w:t>regular</w:t>
      </w:r>
      <w:r>
        <w:t>ly</w:t>
      </w:r>
      <w:r w:rsidR="00250D56">
        <w:t xml:space="preserve"> and effective</w:t>
      </w:r>
      <w:r>
        <w:t>ly communicate</w:t>
      </w:r>
      <w:r w:rsidR="00250D56">
        <w:t xml:space="preserve"> with their building staff</w:t>
      </w:r>
      <w:r>
        <w:t xml:space="preserve"> and supervisor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submit weekly reports to their supervisor</w:t>
      </w:r>
    </w:p>
    <w:p w:rsidR="00C83F55" w:rsidRDefault="00C83F55" w:rsidP="00C83F55">
      <w:pPr>
        <w:pStyle w:val="ListParagraph"/>
        <w:numPr>
          <w:ilvl w:val="1"/>
          <w:numId w:val="9"/>
        </w:numPr>
        <w:spacing w:line="240" w:lineRule="auto"/>
      </w:pPr>
      <w:r>
        <w:t>RAs will hold weekly office hours to complete tasks and be available to their residents</w:t>
      </w:r>
    </w:p>
    <w:p w:rsidR="00E50631" w:rsidRDefault="00E50631" w:rsidP="00C83F55">
      <w:pPr>
        <w:pStyle w:val="ListParagraph"/>
        <w:numPr>
          <w:ilvl w:val="1"/>
          <w:numId w:val="9"/>
        </w:numPr>
        <w:spacing w:line="240" w:lineRule="auto"/>
      </w:pPr>
      <w:r>
        <w:t xml:space="preserve">RAs will check </w:t>
      </w:r>
      <w:r w:rsidR="00C271B6">
        <w:t xml:space="preserve">and respond to </w:t>
      </w:r>
      <w:r>
        <w:t>their email daily</w:t>
      </w:r>
      <w:r w:rsidR="006B5CA9">
        <w:t xml:space="preserve"> 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check their mailboxes daily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assist with the opening of their building before each semester and with closing before each break</w:t>
      </w:r>
    </w:p>
    <w:p w:rsidR="006B5CA9" w:rsidRDefault="006B5CA9" w:rsidP="00E50631">
      <w:pPr>
        <w:pStyle w:val="ListParagraph"/>
        <w:numPr>
          <w:ilvl w:val="1"/>
          <w:numId w:val="9"/>
        </w:numPr>
        <w:spacing w:line="240" w:lineRule="auto"/>
      </w:pPr>
      <w:r>
        <w:t>RAs will complete Room Condition Reports for each resident on their floor</w:t>
      </w:r>
    </w:p>
    <w:p w:rsidR="00250D56" w:rsidRDefault="00250D56" w:rsidP="00E50631">
      <w:pPr>
        <w:pStyle w:val="ListParagraph"/>
        <w:numPr>
          <w:ilvl w:val="1"/>
          <w:numId w:val="9"/>
        </w:numPr>
        <w:spacing w:line="240" w:lineRule="auto"/>
      </w:pPr>
      <w:r>
        <w:t xml:space="preserve">RAs will communicate information to their residents as directed by the Office of </w:t>
      </w:r>
      <w:r w:rsidR="009901E6">
        <w:t xml:space="preserve">Community Living </w:t>
      </w:r>
      <w:bookmarkStart w:id="0" w:name="_GoBack"/>
      <w:bookmarkEnd w:id="0"/>
      <w:r>
        <w:t>and/or their supervisor</w:t>
      </w:r>
    </w:p>
    <w:p w:rsidR="00C83F55" w:rsidRPr="006B5CA9" w:rsidRDefault="00C83F55" w:rsidP="00C83F55">
      <w:pPr>
        <w:pStyle w:val="ListParagraph"/>
        <w:numPr>
          <w:ilvl w:val="0"/>
          <w:numId w:val="9"/>
        </w:numPr>
        <w:spacing w:line="240" w:lineRule="auto"/>
        <w:rPr>
          <w:b/>
        </w:rPr>
      </w:pPr>
      <w:r w:rsidRPr="006B5CA9">
        <w:rPr>
          <w:b/>
        </w:rPr>
        <w:t>Safety and Security</w:t>
      </w:r>
    </w:p>
    <w:p w:rsidR="006B5CA9" w:rsidRDefault="006B5CA9" w:rsidP="00E50631">
      <w:pPr>
        <w:pStyle w:val="ListParagraph"/>
        <w:numPr>
          <w:ilvl w:val="1"/>
          <w:numId w:val="9"/>
        </w:numPr>
        <w:spacing w:line="240" w:lineRule="auto"/>
      </w:pPr>
      <w:r>
        <w:t>RAs will maintain privacy regarding all student and staff matters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conduct Health &amp; Safety inspections each semester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remain on campus and participate in additional responsibilities as requested during high-activity weekends: New Student Orientation, Homecoming, and TGIS</w:t>
      </w:r>
    </w:p>
    <w:p w:rsidR="006B5CA9" w:rsidRDefault="006B5CA9" w:rsidP="00E50631">
      <w:pPr>
        <w:pStyle w:val="ListParagraph"/>
        <w:numPr>
          <w:ilvl w:val="1"/>
          <w:numId w:val="9"/>
        </w:numPr>
        <w:spacing w:line="240" w:lineRule="auto"/>
      </w:pPr>
      <w:r>
        <w:t>RAs will report concerns immediately</w:t>
      </w:r>
    </w:p>
    <w:p w:rsidR="00250D56" w:rsidRDefault="00250D56" w:rsidP="00E50631">
      <w:pPr>
        <w:pStyle w:val="ListParagraph"/>
        <w:numPr>
          <w:ilvl w:val="1"/>
          <w:numId w:val="9"/>
        </w:numPr>
        <w:spacing w:line="240" w:lineRule="auto"/>
      </w:pPr>
      <w:r>
        <w:t>RAs will practice risk management and crisis intervention</w:t>
      </w:r>
    </w:p>
    <w:p w:rsidR="00250D56" w:rsidRDefault="00250D56" w:rsidP="00E50631">
      <w:pPr>
        <w:pStyle w:val="ListParagraph"/>
        <w:numPr>
          <w:ilvl w:val="1"/>
          <w:numId w:val="9"/>
        </w:numPr>
        <w:spacing w:line="240" w:lineRule="auto"/>
      </w:pPr>
      <w:r>
        <w:t>RAs will participate in on-call responsibilities on a rotating basis with other RAs</w:t>
      </w:r>
    </w:p>
    <w:p w:rsidR="003575AD" w:rsidRDefault="003575AD" w:rsidP="003575AD">
      <w:pPr>
        <w:pStyle w:val="ListParagraph"/>
        <w:spacing w:line="240" w:lineRule="auto"/>
        <w:ind w:left="405"/>
      </w:pPr>
    </w:p>
    <w:p w:rsidR="003575AD" w:rsidRDefault="003575AD" w:rsidP="003575AD">
      <w:pPr>
        <w:pStyle w:val="ListParagraph"/>
        <w:spacing w:line="240" w:lineRule="auto"/>
        <w:ind w:left="405"/>
      </w:pPr>
    </w:p>
    <w:p w:rsidR="00D96762" w:rsidRDefault="00D96762" w:rsidP="00D96762">
      <w:pPr>
        <w:spacing w:line="240" w:lineRule="auto"/>
        <w:rPr>
          <w:b/>
        </w:rPr>
      </w:pPr>
    </w:p>
    <w:p w:rsidR="00D96762" w:rsidRPr="00D96762" w:rsidRDefault="00D96762" w:rsidP="00D96762">
      <w:pPr>
        <w:spacing w:line="240" w:lineRule="auto"/>
        <w:rPr>
          <w:b/>
        </w:rPr>
      </w:pPr>
    </w:p>
    <w:p w:rsidR="00E50631" w:rsidRPr="006B5CA9" w:rsidRDefault="00E50631" w:rsidP="00E50631">
      <w:pPr>
        <w:pStyle w:val="ListParagraph"/>
        <w:numPr>
          <w:ilvl w:val="0"/>
          <w:numId w:val="9"/>
        </w:numPr>
        <w:spacing w:line="240" w:lineRule="auto"/>
        <w:rPr>
          <w:b/>
        </w:rPr>
      </w:pPr>
      <w:r w:rsidRPr="006B5CA9">
        <w:rPr>
          <w:b/>
        </w:rPr>
        <w:t>Personal &amp; Team Development</w:t>
      </w:r>
    </w:p>
    <w:p w:rsidR="00250D56" w:rsidRDefault="00250D56" w:rsidP="00E50631">
      <w:pPr>
        <w:pStyle w:val="ListParagraph"/>
        <w:numPr>
          <w:ilvl w:val="1"/>
          <w:numId w:val="9"/>
        </w:numPr>
        <w:spacing w:line="240" w:lineRule="auto"/>
      </w:pPr>
      <w:r>
        <w:t xml:space="preserve">RAs will support the work of the Office of </w:t>
      </w:r>
      <w:r w:rsidR="009901E6">
        <w:t>Community Living</w:t>
      </w:r>
      <w:r>
        <w:t xml:space="preserve"> and the </w:t>
      </w:r>
      <w:r w:rsidR="009901E6">
        <w:t>Community Living</w:t>
      </w:r>
      <w:r>
        <w:t xml:space="preserve"> staff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 xml:space="preserve">RAs will attend training opportunities as scheduled 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attend weekly staff meetings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>RAs will attend bi-weekly 1:1 meetings with their supervisor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 xml:space="preserve">RAs will participate on a </w:t>
      </w:r>
      <w:r w:rsidR="009901E6">
        <w:t>Community Living</w:t>
      </w:r>
      <w:r>
        <w:t xml:space="preserve"> committee</w:t>
      </w:r>
    </w:p>
    <w:p w:rsidR="00E50631" w:rsidRDefault="00E50631" w:rsidP="00E50631">
      <w:pPr>
        <w:pStyle w:val="ListParagraph"/>
        <w:numPr>
          <w:ilvl w:val="1"/>
          <w:numId w:val="9"/>
        </w:numPr>
        <w:spacing w:line="240" w:lineRule="auto"/>
      </w:pPr>
      <w:r>
        <w:t xml:space="preserve">RAs will participate in </w:t>
      </w:r>
      <w:r w:rsidR="009901E6">
        <w:t>Community Living</w:t>
      </w:r>
      <w:r>
        <w:t xml:space="preserve"> events</w:t>
      </w:r>
      <w:r w:rsidR="00860147">
        <w:t>, such as the annual Thanksgiving Dinner</w:t>
      </w:r>
    </w:p>
    <w:p w:rsidR="00250D56" w:rsidRDefault="00E50631" w:rsidP="00250D56">
      <w:pPr>
        <w:pStyle w:val="ListParagraph"/>
        <w:numPr>
          <w:ilvl w:val="1"/>
          <w:numId w:val="9"/>
        </w:numPr>
        <w:spacing w:line="240" w:lineRule="auto"/>
      </w:pPr>
      <w:r>
        <w:t>RAs will participate in select College-sponsored events: Leffler Lecture, Ware Lecture, Into the Streets, and Into the Campus</w:t>
      </w:r>
    </w:p>
    <w:p w:rsidR="00C83F55" w:rsidRDefault="00C83F55" w:rsidP="00C83F55">
      <w:pPr>
        <w:pStyle w:val="Subtitle"/>
      </w:pPr>
      <w:r>
        <w:t>Requirements</w:t>
      </w:r>
    </w:p>
    <w:p w:rsidR="00C83F55" w:rsidRDefault="00BB77A0" w:rsidP="00C83F55">
      <w:pPr>
        <w:pStyle w:val="ListParagraph"/>
        <w:numPr>
          <w:ilvl w:val="0"/>
          <w:numId w:val="8"/>
        </w:numPr>
      </w:pPr>
      <w:r>
        <w:t xml:space="preserve">Maintain a 2.5 cumulative </w:t>
      </w:r>
      <w:r w:rsidR="00C83F55">
        <w:t>GPA</w:t>
      </w:r>
    </w:p>
    <w:p w:rsidR="00C83F55" w:rsidRDefault="00C83F55" w:rsidP="00C83F55">
      <w:pPr>
        <w:pStyle w:val="ListParagraph"/>
        <w:numPr>
          <w:ilvl w:val="0"/>
          <w:numId w:val="8"/>
        </w:numPr>
      </w:pPr>
      <w:r>
        <w:t xml:space="preserve">Maintain good standing with the </w:t>
      </w:r>
      <w:r w:rsidR="006E20FF">
        <w:t>College (academic and student conduct)</w:t>
      </w:r>
    </w:p>
    <w:p w:rsidR="00860147" w:rsidRDefault="00860147" w:rsidP="00C83F55">
      <w:pPr>
        <w:pStyle w:val="ListParagraph"/>
        <w:numPr>
          <w:ilvl w:val="0"/>
          <w:numId w:val="8"/>
        </w:numPr>
      </w:pPr>
      <w:r>
        <w:t>Maintain status as a full-time student at Elizabethtown College</w:t>
      </w:r>
    </w:p>
    <w:p w:rsidR="00C83F55" w:rsidRPr="00C83F55" w:rsidRDefault="00C83F55" w:rsidP="00C83F55">
      <w:pPr>
        <w:ind w:left="360"/>
      </w:pPr>
    </w:p>
    <w:p w:rsidR="00B977B9" w:rsidRDefault="00B977B9" w:rsidP="009A1007">
      <w:pPr>
        <w:spacing w:before="320" w:line="240" w:lineRule="auto"/>
      </w:pPr>
    </w:p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B977B9" w:rsidRPr="00B977B9" w:rsidRDefault="00B977B9" w:rsidP="00B977B9"/>
    <w:p w:rsidR="00801471" w:rsidRPr="00B977B9" w:rsidRDefault="00B977B9" w:rsidP="00B977B9">
      <w:pPr>
        <w:tabs>
          <w:tab w:val="left" w:pos="1170"/>
        </w:tabs>
      </w:pPr>
      <w:r>
        <w:tab/>
      </w:r>
    </w:p>
    <w:sectPr w:rsidR="00801471" w:rsidRPr="00B977B9" w:rsidSect="008C234A">
      <w:pgSz w:w="12240" w:h="15840" w:code="1"/>
      <w:pgMar w:top="450" w:right="1224" w:bottom="630" w:left="201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178" w:rsidRDefault="00EF3178">
      <w:pPr>
        <w:spacing w:after="0" w:line="240" w:lineRule="auto"/>
      </w:pPr>
      <w:r>
        <w:separator/>
      </w:r>
    </w:p>
  </w:endnote>
  <w:endnote w:type="continuationSeparator" w:id="0">
    <w:p w:rsidR="00EF3178" w:rsidRDefault="00EF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178" w:rsidRDefault="00EF3178">
      <w:pPr>
        <w:spacing w:after="0" w:line="240" w:lineRule="auto"/>
      </w:pPr>
      <w:r>
        <w:separator/>
      </w:r>
    </w:p>
  </w:footnote>
  <w:footnote w:type="continuationSeparator" w:id="0">
    <w:p w:rsidR="00EF3178" w:rsidRDefault="00EF3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BEA61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30524"/>
    <w:multiLevelType w:val="hybridMultilevel"/>
    <w:tmpl w:val="7B280C04"/>
    <w:lvl w:ilvl="0" w:tplc="C28AE24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D553D"/>
    <w:multiLevelType w:val="hybridMultilevel"/>
    <w:tmpl w:val="1CC89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B1FC1"/>
    <w:multiLevelType w:val="hybridMultilevel"/>
    <w:tmpl w:val="CB12E9BE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4AE56C24"/>
    <w:multiLevelType w:val="hybridMultilevel"/>
    <w:tmpl w:val="C8B68AA6"/>
    <w:lvl w:ilvl="0" w:tplc="7FFA4152">
      <w:start w:val="1"/>
      <w:numFmt w:val="upperRoman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37B80"/>
    <w:multiLevelType w:val="hybridMultilevel"/>
    <w:tmpl w:val="7F3CA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C21A2"/>
    <w:multiLevelType w:val="hybridMultilevel"/>
    <w:tmpl w:val="92FC4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65"/>
    <w:rsid w:val="00063BA1"/>
    <w:rsid w:val="00064BBB"/>
    <w:rsid w:val="00087AC0"/>
    <w:rsid w:val="000A19D7"/>
    <w:rsid w:val="000A2390"/>
    <w:rsid w:val="000E2E95"/>
    <w:rsid w:val="000F0A39"/>
    <w:rsid w:val="000F3504"/>
    <w:rsid w:val="00163089"/>
    <w:rsid w:val="00163965"/>
    <w:rsid w:val="00165BD4"/>
    <w:rsid w:val="00182351"/>
    <w:rsid w:val="00197913"/>
    <w:rsid w:val="001D20EC"/>
    <w:rsid w:val="001D5E73"/>
    <w:rsid w:val="002271C9"/>
    <w:rsid w:val="00250D56"/>
    <w:rsid w:val="002648E9"/>
    <w:rsid w:val="00266B37"/>
    <w:rsid w:val="00291506"/>
    <w:rsid w:val="002F0507"/>
    <w:rsid w:val="00354C37"/>
    <w:rsid w:val="003575AD"/>
    <w:rsid w:val="0035774B"/>
    <w:rsid w:val="003A41C0"/>
    <w:rsid w:val="00462642"/>
    <w:rsid w:val="00490DDC"/>
    <w:rsid w:val="00491365"/>
    <w:rsid w:val="00510B82"/>
    <w:rsid w:val="0056352A"/>
    <w:rsid w:val="005C3A61"/>
    <w:rsid w:val="005D4B08"/>
    <w:rsid w:val="00651B44"/>
    <w:rsid w:val="006B5CA9"/>
    <w:rsid w:val="006E20FF"/>
    <w:rsid w:val="0074272D"/>
    <w:rsid w:val="007752A7"/>
    <w:rsid w:val="00791304"/>
    <w:rsid w:val="007C5FAC"/>
    <w:rsid w:val="007C7D9A"/>
    <w:rsid w:val="007E6EDC"/>
    <w:rsid w:val="00801471"/>
    <w:rsid w:val="00860147"/>
    <w:rsid w:val="008B3C48"/>
    <w:rsid w:val="008C234A"/>
    <w:rsid w:val="0090737E"/>
    <w:rsid w:val="00947EC7"/>
    <w:rsid w:val="009901E6"/>
    <w:rsid w:val="009A1007"/>
    <w:rsid w:val="00A146F2"/>
    <w:rsid w:val="00A53A5E"/>
    <w:rsid w:val="00A7512A"/>
    <w:rsid w:val="00AA0360"/>
    <w:rsid w:val="00AA3A91"/>
    <w:rsid w:val="00AC5080"/>
    <w:rsid w:val="00AD01F1"/>
    <w:rsid w:val="00AF561E"/>
    <w:rsid w:val="00B21AD3"/>
    <w:rsid w:val="00B44B1B"/>
    <w:rsid w:val="00B977B9"/>
    <w:rsid w:val="00BB2F75"/>
    <w:rsid w:val="00BB77A0"/>
    <w:rsid w:val="00BE5D7E"/>
    <w:rsid w:val="00BF0B59"/>
    <w:rsid w:val="00C271B6"/>
    <w:rsid w:val="00C32229"/>
    <w:rsid w:val="00C54B92"/>
    <w:rsid w:val="00C77287"/>
    <w:rsid w:val="00C83F55"/>
    <w:rsid w:val="00D14620"/>
    <w:rsid w:val="00D52A3C"/>
    <w:rsid w:val="00D96762"/>
    <w:rsid w:val="00DA3949"/>
    <w:rsid w:val="00DD5C14"/>
    <w:rsid w:val="00E50631"/>
    <w:rsid w:val="00E52416"/>
    <w:rsid w:val="00E67C91"/>
    <w:rsid w:val="00EA34C6"/>
    <w:rsid w:val="00EB605B"/>
    <w:rsid w:val="00EC740A"/>
    <w:rsid w:val="00EE1743"/>
    <w:rsid w:val="00EE7D86"/>
    <w:rsid w:val="00EF3178"/>
    <w:rsid w:val="00F5310B"/>
    <w:rsid w:val="00F741DD"/>
    <w:rsid w:val="00FC0B5D"/>
    <w:rsid w:val="00FC5613"/>
    <w:rsid w:val="00FF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02C960A9"/>
  <w15:chartTrackingRefBased/>
  <w15:docId w15:val="{AD0A1600-B6C4-4DD2-9100-07F9A272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42852" w:themeColor="text2"/>
        <w:lang w:val="en-US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8" w:space="0" w:color="D9DFEF" w:themeColor="accent1" w:themeTint="33"/>
      </w:pBdr>
      <w:spacing w:before="320" w:after="200" w:line="240" w:lineRule="auto"/>
      <w:outlineLvl w:val="0"/>
    </w:pPr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uiPriority w:val="99"/>
    <w:semiHidden/>
    <w:unhideWhenUsed/>
    <w:pPr>
      <w:spacing w:before="600"/>
    </w:pPr>
  </w:style>
  <w:style w:type="character" w:styleId="PlaceholderText">
    <w:name w:val="Placeholder Text"/>
    <w:basedOn w:val="DefaultParagraphFont"/>
    <w:uiPriority w:val="99"/>
    <w:semiHidden/>
    <w:rPr>
      <w:color w:val="4A66AC" w:themeColor="accent1"/>
    </w:r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40" w:lineRule="auto"/>
      <w:jc w:val="right"/>
    </w:pPr>
    <w:rPr>
      <w:rFonts w:asciiTheme="majorHAnsi" w:eastAsiaTheme="majorEastAsia" w:hAnsiTheme="majorHAnsi" w:cstheme="majorBidi"/>
      <w:kern w:val="28"/>
      <w:sz w:val="62"/>
      <w:szCs w:val="62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62"/>
      <w:szCs w:val="62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320" w:line="240" w:lineRule="auto"/>
    </w:pPr>
    <w:rPr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8"/>
      <w:szCs w:val="28"/>
    </w:rPr>
  </w:style>
  <w:style w:type="paragraph" w:styleId="NoSpacing">
    <w:name w:val="No Spacing"/>
    <w:uiPriority w:val="1"/>
    <w:qFormat/>
    <w:pPr>
      <w:spacing w:before="60" w:after="0" w:line="240" w:lineRule="auto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TipTable">
    <w:name w:val="Tip Table"/>
    <w:basedOn w:val="Table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D9DFEF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semiHidden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semiHidden/>
    <w:qFormat/>
    <w:pPr>
      <w:spacing w:before="160" w:after="160" w:line="240" w:lineRule="auto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table" w:customStyle="1" w:styleId="SOWTable">
    <w:name w:val="SOW Table"/>
    <w:basedOn w:val="TableNormal"/>
    <w:uiPriority w:val="99"/>
    <w:pPr>
      <w:spacing w:before="60" w:after="60" w:line="240" w:lineRule="auto"/>
    </w:pPr>
    <w:tblPr>
      <w:tblStyleRowBandSize w:val="1"/>
      <w:tblBorders>
        <w:top w:val="single" w:sz="4" w:space="0" w:color="9197CF" w:themeColor="text2" w:themeTint="66"/>
        <w:left w:val="single" w:sz="4" w:space="0" w:color="9197CF" w:themeColor="text2" w:themeTint="66"/>
        <w:bottom w:val="single" w:sz="4" w:space="0" w:color="9197CF" w:themeColor="text2" w:themeTint="66"/>
        <w:right w:val="single" w:sz="4" w:space="0" w:color="9197CF" w:themeColor="text2" w:themeTint="66"/>
        <w:insideV w:val="single" w:sz="4" w:space="0" w:color="9197CF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4A66AC" w:themeFill="accent1"/>
      </w:tcPr>
    </w:tblStylePr>
    <w:tblStylePr w:type="lastRow">
      <w:rPr>
        <w:rFonts w:asciiTheme="majorHAnsi" w:hAnsiTheme="majorHAnsi"/>
        <w:b/>
        <w:caps/>
        <w:smallCaps w:val="0"/>
        <w:color w:val="4A66AC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C8CAE7" w:themeFill="text2" w:themeFillTint="33"/>
      </w:tcPr>
    </w:tblStyle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table" w:customStyle="1" w:styleId="LayoutTable">
    <w:name w:val="Layout Table"/>
    <w:basedOn w:val="TableNormal"/>
    <w:uiPriority w:val="99"/>
    <w:pPr>
      <w:spacing w:before="60" w:after="0" w:line="240" w:lineRule="auto"/>
      <w:ind w:left="144" w:right="144"/>
    </w:pPr>
    <w:tblPr>
      <w:tblCellMar>
        <w:left w:w="0" w:type="dxa"/>
        <w:right w:w="0" w:type="dxa"/>
      </w:tblCellMar>
    </w:tblPr>
  </w:style>
  <w:style w:type="paragraph" w:customStyle="1" w:styleId="FormHeading">
    <w:name w:val="Form Heading"/>
    <w:basedOn w:val="Normal"/>
    <w:next w:val="Normal"/>
    <w:uiPriority w:val="2"/>
    <w:qFormat/>
    <w:pPr>
      <w:spacing w:before="80" w:after="60" w:line="240" w:lineRule="auto"/>
    </w:pPr>
    <w:rPr>
      <w:rFonts w:asciiTheme="majorHAnsi" w:eastAsiaTheme="majorEastAsia" w:hAnsiTheme="majorHAnsi" w:cstheme="majorBidi"/>
      <w:color w:val="4A66AC" w:themeColor="accent1"/>
    </w:rPr>
  </w:style>
  <w:style w:type="paragraph" w:customStyle="1" w:styleId="Name">
    <w:name w:val="Name"/>
    <w:basedOn w:val="Normal"/>
    <w:uiPriority w:val="2"/>
    <w:qFormat/>
    <w:pPr>
      <w:spacing w:before="60" w:after="60" w:line="240" w:lineRule="auto"/>
    </w:pPr>
    <w:rPr>
      <w:rFonts w:asciiTheme="majorHAnsi" w:eastAsiaTheme="majorEastAsia" w:hAnsiTheme="majorHAnsi" w:cstheme="majorBidi"/>
      <w:color w:val="4A66AC" w:themeColor="accent1"/>
      <w:sz w:val="36"/>
      <w:szCs w:val="3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character" w:styleId="Strong">
    <w:name w:val="Strong"/>
    <w:basedOn w:val="DefaultParagraphFont"/>
    <w:uiPriority w:val="10"/>
    <w:unhideWhenUsed/>
    <w:qFormat/>
    <w:rPr>
      <w:b/>
      <w:bCs/>
    </w:rPr>
  </w:style>
  <w:style w:type="paragraph" w:styleId="Closing">
    <w:name w:val="Closing"/>
    <w:basedOn w:val="Normal"/>
    <w:link w:val="ClosingChar"/>
    <w:uiPriority w:val="11"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11"/>
  </w:style>
  <w:style w:type="table" w:customStyle="1" w:styleId="SignatureTable">
    <w:name w:val="Signature Table"/>
    <w:basedOn w:val="TableNormal"/>
    <w:uiPriority w:val="99"/>
    <w:pPr>
      <w:spacing w:after="0" w:line="240" w:lineRule="auto"/>
    </w:pPr>
    <w:tblPr/>
  </w:style>
  <w:style w:type="paragraph" w:styleId="ListBullet">
    <w:name w:val="List Bullet"/>
    <w:basedOn w:val="Normal"/>
    <w:uiPriority w:val="4"/>
    <w:unhideWhenUsed/>
    <w:qFormat/>
    <w:pPr>
      <w:numPr>
        <w:numId w:val="4"/>
      </w:numPr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i/>
      <w:i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i/>
      <w:iCs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2271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eldhousek\AppData\Roaming\Microsoft\Templates\Statement%20of%20Work%20(Red%20design).dotx" TargetMode="External"/></Relationships>
</file>

<file path=word/theme/theme1.xml><?xml version="1.0" encoding="utf-8"?>
<a:theme xmlns:a="http://schemas.openxmlformats.org/drawingml/2006/main" name="Red Business 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2018-05-12T00:00:00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57DCBC-E03C-4579-B6C3-0EB758F02A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14B132-9AF2-43E0-8656-776783FE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Statement of Work (Red design).dotx</Template>
  <TotalTime>0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Allison Bridgman,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Vieldhouse</dc:creator>
  <cp:keywords/>
  <dc:description/>
  <cp:lastModifiedBy>Pavlick, Jillian</cp:lastModifiedBy>
  <cp:revision>2</cp:revision>
  <cp:lastPrinted>2019-10-27T23:35:00Z</cp:lastPrinted>
  <dcterms:created xsi:type="dcterms:W3CDTF">2019-10-28T14:56:00Z</dcterms:created>
  <dcterms:modified xsi:type="dcterms:W3CDTF">2019-10-28T14:56:00Z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TC039235949991</vt:lpwstr>
  </property>
</Properties>
</file>